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DC" w:rsidRDefault="00372331" w:rsidP="00B21563">
      <w:pPr>
        <w:pStyle w:val="Tittel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D2C4CCF" wp14:editId="678B62E9">
            <wp:simplePos x="0" y="0"/>
            <wp:positionH relativeFrom="column">
              <wp:posOffset>4457700</wp:posOffset>
            </wp:positionH>
            <wp:positionV relativeFrom="paragraph">
              <wp:posOffset>-740410</wp:posOffset>
            </wp:positionV>
            <wp:extent cx="1993265" cy="1426210"/>
            <wp:effectExtent l="0" t="0" r="0" b="0"/>
            <wp:wrapTight wrapText="bothSides">
              <wp:wrapPolygon edited="0">
                <wp:start x="0" y="0"/>
                <wp:lineTo x="0" y="21158"/>
                <wp:lineTo x="21194" y="21158"/>
                <wp:lineTo x="21194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-Romerike-krets_span6-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563">
        <w:t xml:space="preserve">2014-04-07 </w:t>
      </w:r>
      <w:r>
        <w:t>LEDERSAMLING</w:t>
      </w:r>
    </w:p>
    <w:p w:rsidR="00B21563" w:rsidRDefault="00B21563" w:rsidP="00B21563">
      <w:pPr>
        <w:pStyle w:val="Overskrift1"/>
      </w:pPr>
      <w:r>
        <w:t>Rekruttering</w:t>
      </w:r>
    </w:p>
    <w:p w:rsidR="00B21563" w:rsidRPr="007E30C1" w:rsidRDefault="00B21563" w:rsidP="00B21563">
      <w:pPr>
        <w:rPr>
          <w:i/>
        </w:rPr>
      </w:pPr>
      <w:r w:rsidRPr="007E30C1">
        <w:rPr>
          <w:i/>
        </w:rPr>
        <w:t>v/</w:t>
      </w:r>
      <w:r w:rsidR="00372331">
        <w:rPr>
          <w:i/>
        </w:rPr>
        <w:t xml:space="preserve"> </w:t>
      </w:r>
      <w:hyperlink r:id="rId8" w:history="1">
        <w:r w:rsidR="00372331" w:rsidRPr="00372331">
          <w:rPr>
            <w:i/>
            <w:color w:val="548DD4" w:themeColor="text2" w:themeTint="99"/>
            <w:u w:val="single"/>
          </w:rPr>
          <w:t>Kirvil Kaasa</w:t>
        </w:r>
      </w:hyperlink>
      <w:r w:rsidRPr="007E30C1">
        <w:rPr>
          <w:i/>
        </w:rPr>
        <w:t xml:space="preserve"> (Forbundskontoret, teamleder for kommunikasjon og marked)</w:t>
      </w:r>
      <w:r w:rsidR="00372331" w:rsidRPr="00372331">
        <w:rPr>
          <w:i/>
        </w:rPr>
        <w:t xml:space="preserve"> </w:t>
      </w:r>
    </w:p>
    <w:p w:rsidR="007E30C1" w:rsidRPr="00372331" w:rsidRDefault="007E30C1" w:rsidP="00B21563">
      <w:pPr>
        <w:rPr>
          <w:i/>
        </w:rPr>
      </w:pPr>
    </w:p>
    <w:p w:rsidR="00B21563" w:rsidRDefault="00B21563" w:rsidP="00B21563">
      <w:r>
        <w:t xml:space="preserve">Det er ca 20.000 medlemmer i NSF. Det kommer inn 5000 nye medlemmer hvert år, generelt er utfordringen med andre ord å </w:t>
      </w:r>
      <w:r w:rsidRPr="00B21563">
        <w:rPr>
          <w:u w:val="single"/>
        </w:rPr>
        <w:t>holde på</w:t>
      </w:r>
      <w:r>
        <w:t xml:space="preserve"> medlemmene!</w:t>
      </w:r>
    </w:p>
    <w:p w:rsidR="00B21563" w:rsidRDefault="00B21563" w:rsidP="00B21563"/>
    <w:p w:rsidR="00B21563" w:rsidRDefault="00B21563" w:rsidP="00B21563">
      <w:r>
        <w:t>Flere ledere og godt ledermijø bidrar til et bedre speiderarbeid i gruppe og krets.</w:t>
      </w:r>
      <w:r w:rsidR="007E30C1">
        <w:t xml:space="preserve"> Vekt på å beholde og videreutvikle ledere.</w:t>
      </w:r>
    </w:p>
    <w:p w:rsidR="007E30C1" w:rsidRDefault="007E30C1" w:rsidP="00B21563"/>
    <w:p w:rsidR="007E30C1" w:rsidRDefault="007E30C1" w:rsidP="00B21563">
      <w:r>
        <w:t>Synlighet og rekruttering: Positive saker i lokale medier, profilplagg, etc</w:t>
      </w:r>
    </w:p>
    <w:p w:rsidR="007E30C1" w:rsidRDefault="007E30C1" w:rsidP="00B21563">
      <w:r>
        <w:t xml:space="preserve">Økt synlighet bygger identitet og stolthet – imagebygging! </w:t>
      </w:r>
    </w:p>
    <w:p w:rsidR="007E30C1" w:rsidRDefault="007E30C1" w:rsidP="00B21563"/>
    <w:p w:rsidR="007E30C1" w:rsidRDefault="007E30C1" w:rsidP="00B21563">
      <w:r>
        <w:t>Hvordan være mer synlige? Lokale arrangementer, god-tørn aktiviteter, lokale medier, nettsider, vervemateriell, profilplagg, speiderkalender</w:t>
      </w:r>
    </w:p>
    <w:p w:rsidR="007E30C1" w:rsidRDefault="007E30C1" w:rsidP="00B21563"/>
    <w:p w:rsidR="007E30C1" w:rsidRDefault="00372331" w:rsidP="00B21563">
      <w:r>
        <w:t xml:space="preserve">Friluftslivets år – NSF skal sammen med øvrige </w:t>
      </w:r>
      <w:hyperlink r:id="rId9" w:history="1">
        <w:r w:rsidRPr="00372331">
          <w:rPr>
            <w:rStyle w:val="Hyperkobling"/>
          </w:rPr>
          <w:t>FRIFO</w:t>
        </w:r>
      </w:hyperlink>
      <w:r>
        <w:t xml:space="preserve"> organisasjoner i 2015 invitere med andre til å delta på friluftsaktiviteter (Røde kors, </w:t>
      </w:r>
      <w:r w:rsidR="00A50495">
        <w:t>Turistforeningen</w:t>
      </w:r>
      <w:r>
        <w:t xml:space="preserve">, Norsk orientering, </w:t>
      </w:r>
      <w:r w:rsidR="00A50495">
        <w:t>Skiforeningen</w:t>
      </w:r>
      <w:r>
        <w:t xml:space="preserve">, Syklistenes </w:t>
      </w:r>
      <w:r w:rsidR="00A50495">
        <w:t>landsforbund</w:t>
      </w:r>
      <w:r>
        <w:t xml:space="preserve"> med videre).</w:t>
      </w:r>
    </w:p>
    <w:p w:rsidR="00372331" w:rsidRDefault="00372331" w:rsidP="00B21563"/>
    <w:p w:rsidR="007E30C1" w:rsidRDefault="00372331" w:rsidP="00B21563">
      <w:r>
        <w:t>Planlegg og vær tidlig ute – husk å informere media i god tid så de kan planlegge og være tilstede. Send gjerne ”ferdigtygd” opplegg med bilder og en artikkel.</w:t>
      </w:r>
    </w:p>
    <w:p w:rsidR="00A50495" w:rsidRDefault="00A50495" w:rsidP="00B21563"/>
    <w:p w:rsidR="00B21563" w:rsidRDefault="007C38B7" w:rsidP="00B21563">
      <w:r>
        <w:t xml:space="preserve">Vervemateriell – bare å bestille, gratis å få det tilsendt (se </w:t>
      </w:r>
      <w:hyperlink r:id="rId10" w:history="1">
        <w:r w:rsidRPr="007C38B7">
          <w:rPr>
            <w:rStyle w:val="Hyperkobling"/>
          </w:rPr>
          <w:t>her</w:t>
        </w:r>
      </w:hyperlink>
      <w:r>
        <w:t>). Både flyer til utdeling og plakater.</w:t>
      </w:r>
    </w:p>
    <w:p w:rsidR="007C38B7" w:rsidRDefault="007C38B7" w:rsidP="00B21563"/>
    <w:p w:rsidR="007C38B7" w:rsidRDefault="007C38B7" w:rsidP="00B21563">
      <w:r>
        <w:t>Profilplagg (”</w:t>
      </w:r>
      <w:hyperlink r:id="rId11" w:history="1">
        <w:r w:rsidRPr="007C38B7">
          <w:rPr>
            <w:rStyle w:val="Hyperkobling"/>
          </w:rPr>
          <w:t>Blå</w:t>
        </w:r>
      </w:hyperlink>
      <w:r w:rsidR="00107427">
        <w:t>”,</w:t>
      </w:r>
      <w:r>
        <w:t xml:space="preserve"> ”</w:t>
      </w:r>
      <w:hyperlink r:id="rId12" w:history="1">
        <w:r w:rsidRPr="00107427">
          <w:rPr>
            <w:rStyle w:val="Hyperkobling"/>
          </w:rPr>
          <w:t>Speiding kler meg</w:t>
        </w:r>
      </w:hyperlink>
      <w:r>
        <w:t>”</w:t>
      </w:r>
      <w:r w:rsidR="00107427">
        <w:t xml:space="preserve"> og ”</w:t>
      </w:r>
      <w:hyperlink r:id="rId13" w:history="1">
        <w:r w:rsidR="00107427" w:rsidRPr="00107427">
          <w:rPr>
            <w:rStyle w:val="Hyperkobling"/>
          </w:rPr>
          <w:t>Aftertur</w:t>
        </w:r>
      </w:hyperlink>
      <w:r w:rsidR="00107427">
        <w:t>”</w:t>
      </w:r>
      <w:r>
        <w:t xml:space="preserve">) bestilles på Speidersport. </w:t>
      </w:r>
    </w:p>
    <w:p w:rsidR="00107427" w:rsidRDefault="00107427" w:rsidP="00B21563"/>
    <w:p w:rsidR="00107427" w:rsidRDefault="00107427" w:rsidP="00B21563">
      <w:r>
        <w:t>Tenk på å ta gode bilder, og tenk gjerne over hva som kan være interessant for en journalist før man tar kontakt.</w:t>
      </w:r>
    </w:p>
    <w:p w:rsidR="00107427" w:rsidRDefault="00107427" w:rsidP="00B21563"/>
    <w:p w:rsidR="005E54F1" w:rsidRDefault="00107427" w:rsidP="00B21563">
      <w:r>
        <w:t>Unngå ”stammespråk” i kommunikasjon utad, og med nye medlemmer.</w:t>
      </w:r>
    </w:p>
    <w:p w:rsidR="0072095A" w:rsidRDefault="0072095A" w:rsidP="00B21563"/>
    <w:p w:rsidR="0072095A" w:rsidRDefault="0072095A" w:rsidP="00B21563">
      <w:r>
        <w:t>PowerPoint lengere ned i dokumentet.</w:t>
      </w:r>
    </w:p>
    <w:p w:rsidR="005E54F1" w:rsidRDefault="005E54F1" w:rsidP="005E54F1">
      <w:pPr>
        <w:pStyle w:val="Overskrift1"/>
      </w:pPr>
      <w:r>
        <w:t>Rosa-kull</w:t>
      </w:r>
    </w:p>
    <w:p w:rsidR="00346B3B" w:rsidRDefault="005E54F1" w:rsidP="00B21563">
      <w:r>
        <w:t>Nes-Årnes har startet med Rosa kull i flokken for å rekruttere og ta vare på speiderne. Se PowerPoint nederst i dokumentet.</w:t>
      </w:r>
    </w:p>
    <w:p w:rsidR="00C64A20" w:rsidRPr="00C64A20" w:rsidRDefault="00C64A20" w:rsidP="00C64A20">
      <w:pPr>
        <w:pStyle w:val="Overskrift1"/>
      </w:pPr>
      <w:r w:rsidRPr="00C64A20">
        <w:t xml:space="preserve">Bor det en speiderstyrekandidat i deg? </w:t>
      </w:r>
    </w:p>
    <w:p w:rsidR="00C64A20" w:rsidRPr="00C64A20" w:rsidRDefault="00C64A20" w:rsidP="00C64A20">
      <w:r w:rsidRPr="00C64A20">
        <w:t xml:space="preserve">Det ble gitt litt informasjon om </w:t>
      </w:r>
      <w:r>
        <w:t xml:space="preserve">hvilke saker speiderstyret arbeider med, og hva arbeidet innebærer. Se </w:t>
      </w:r>
      <w:hyperlink r:id="rId14" w:history="1">
        <w:r w:rsidRPr="00C64A20">
          <w:rPr>
            <w:rStyle w:val="Hyperkobling"/>
          </w:rPr>
          <w:t>her</w:t>
        </w:r>
      </w:hyperlink>
      <w:r>
        <w:t xml:space="preserve"> for mer informasjon.</w:t>
      </w:r>
    </w:p>
    <w:p w:rsidR="00346B3B" w:rsidRDefault="00346B3B" w:rsidP="00B21563"/>
    <w:p w:rsidR="005E54F1" w:rsidRDefault="005E54F1" w:rsidP="00B21563">
      <w:r w:rsidRPr="005E54F1">
        <w:rPr>
          <w:rStyle w:val="TittelTegn"/>
        </w:rPr>
        <w:lastRenderedPageBreak/>
        <w:t xml:space="preserve">Speiding er også </w:t>
      </w:r>
      <w:r w:rsidRPr="005E54F1">
        <w:rPr>
          <w:rStyle w:val="TittelTegn"/>
          <w:b/>
          <w:color w:val="D99594" w:themeColor="accent2" w:themeTint="99"/>
          <w:spacing w:val="0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ROSA</w:t>
      </w:r>
      <w:r w:rsidRPr="005E54F1">
        <w:rPr>
          <w:rStyle w:val="TittelTegn"/>
        </w:rPr>
        <w:t>!</w:t>
      </w:r>
      <w:r w:rsidRPr="005E54F1">
        <w:rPr>
          <w:noProof/>
        </w:rPr>
        <w:drawing>
          <wp:inline distT="0" distB="0" distL="0" distR="0" wp14:anchorId="152559CF" wp14:editId="68EDADD0">
            <wp:extent cx="5341619" cy="4006215"/>
            <wp:effectExtent l="0" t="0" r="0" b="6985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12" cy="40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63" w:rsidRDefault="005E54F1" w:rsidP="00B21563">
      <w:r w:rsidRPr="005E54F1">
        <w:rPr>
          <w:noProof/>
        </w:rPr>
        <w:drawing>
          <wp:inline distT="0" distB="0" distL="0" distR="0" wp14:anchorId="34F9D45C" wp14:editId="0044A5C4">
            <wp:extent cx="5324686" cy="3993515"/>
            <wp:effectExtent l="0" t="0" r="9525" b="0"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23" cy="399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/>
    <w:p w:rsidR="008F1A86" w:rsidRDefault="008F1A86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8F1A86" w:rsidRDefault="008F1A86" w:rsidP="008F1A86">
      <w:pPr>
        <w:pStyle w:val="Tittel"/>
      </w:pPr>
      <w:r>
        <w:lastRenderedPageBreak/>
        <w:t>Strategisk plan</w:t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17EB3B43" wp14:editId="40532905">
            <wp:extent cx="5756910" cy="4317683"/>
            <wp:effectExtent l="0" t="0" r="8890" b="635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2F3B9537" wp14:editId="30AF6788">
            <wp:extent cx="5756910" cy="4317683"/>
            <wp:effectExtent l="0" t="0" r="8890" b="635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14E76A84" wp14:editId="0DDAA314">
            <wp:extent cx="5756910" cy="4317683"/>
            <wp:effectExtent l="0" t="0" r="8890" b="635"/>
            <wp:docPr id="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4F04CEC5" wp14:editId="4B0A7A13">
            <wp:extent cx="5756910" cy="4317683"/>
            <wp:effectExtent l="0" t="0" r="8890" b="635"/>
            <wp:docPr id="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55C14457" wp14:editId="6C9AF417">
            <wp:extent cx="5756910" cy="4317683"/>
            <wp:effectExtent l="0" t="0" r="8890" b="635"/>
            <wp:docPr id="1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72846B9E" wp14:editId="5B1B256A">
            <wp:extent cx="5756910" cy="4317683"/>
            <wp:effectExtent l="0" t="0" r="8890" b="635"/>
            <wp:docPr id="1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66BED74B" wp14:editId="26CB97F9">
            <wp:extent cx="5756910" cy="4317683"/>
            <wp:effectExtent l="0" t="0" r="8890" b="635"/>
            <wp:docPr id="12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4CD74188" wp14:editId="7C7B2AF1">
            <wp:extent cx="5756910" cy="4317683"/>
            <wp:effectExtent l="0" t="0" r="8890" b="635"/>
            <wp:docPr id="13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86" w:rsidRDefault="008F1A86" w:rsidP="00B21563">
      <w:r w:rsidRPr="008F1A86">
        <w:rPr>
          <w:noProof/>
        </w:rPr>
        <w:drawing>
          <wp:inline distT="0" distB="0" distL="0" distR="0" wp14:anchorId="1FA1D0C4" wp14:editId="1560A07F">
            <wp:extent cx="5756910" cy="4317683"/>
            <wp:effectExtent l="0" t="0" r="8890" b="635"/>
            <wp:docPr id="1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B21563"/>
    <w:p w:rsidR="0072095A" w:rsidRDefault="0072095A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72095A" w:rsidRDefault="0072095A" w:rsidP="0072095A">
      <w:pPr>
        <w:pStyle w:val="Tittel"/>
      </w:pPr>
      <w:r>
        <w:t>Rekruttering</w:t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24FE5262" wp14:editId="26A1AA7F">
            <wp:extent cx="5756910" cy="4317683"/>
            <wp:effectExtent l="0" t="0" r="8890" b="635"/>
            <wp:docPr id="15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2B89ED10" wp14:editId="048043FE">
            <wp:extent cx="5756910" cy="4317683"/>
            <wp:effectExtent l="0" t="0" r="8890" b="635"/>
            <wp:docPr id="16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43901A82" wp14:editId="268C29EA">
            <wp:extent cx="5756910" cy="4317683"/>
            <wp:effectExtent l="0" t="0" r="8890" b="635"/>
            <wp:docPr id="1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6434E187" wp14:editId="70C1855F">
            <wp:extent cx="5756910" cy="4317683"/>
            <wp:effectExtent l="0" t="0" r="8890" b="635"/>
            <wp:docPr id="18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6C066393" wp14:editId="18434743">
            <wp:extent cx="5756910" cy="4317683"/>
            <wp:effectExtent l="0" t="0" r="8890" b="635"/>
            <wp:docPr id="19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3C643DF5" wp14:editId="69ECCE58">
            <wp:extent cx="5756910" cy="4317683"/>
            <wp:effectExtent l="0" t="0" r="8890" b="635"/>
            <wp:docPr id="20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2CDC1523" wp14:editId="47ABD041">
            <wp:extent cx="5756910" cy="4317683"/>
            <wp:effectExtent l="0" t="0" r="8890" b="635"/>
            <wp:docPr id="21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0BD20704" wp14:editId="1ED48EF2">
            <wp:extent cx="5756910" cy="4317683"/>
            <wp:effectExtent l="0" t="0" r="8890" b="635"/>
            <wp:docPr id="22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5AB29FBF" wp14:editId="3F685A95">
            <wp:extent cx="5756910" cy="4317683"/>
            <wp:effectExtent l="0" t="0" r="8890" b="635"/>
            <wp:docPr id="23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40C35DFB" wp14:editId="16F91B56">
            <wp:extent cx="5756910" cy="4317683"/>
            <wp:effectExtent l="0" t="0" r="8890" b="635"/>
            <wp:docPr id="24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44CD253E" wp14:editId="74F428B9">
            <wp:extent cx="5756910" cy="4317683"/>
            <wp:effectExtent l="0" t="0" r="8890" b="635"/>
            <wp:docPr id="25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Default="0072095A" w:rsidP="0072095A">
      <w:r w:rsidRPr="0072095A">
        <w:rPr>
          <w:noProof/>
        </w:rPr>
        <w:drawing>
          <wp:inline distT="0" distB="0" distL="0" distR="0" wp14:anchorId="59D0A9BC" wp14:editId="4F1AAFEF">
            <wp:extent cx="5756910" cy="4317683"/>
            <wp:effectExtent l="0" t="0" r="8890" b="635"/>
            <wp:docPr id="26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5A" w:rsidRPr="0072095A" w:rsidRDefault="0072095A" w:rsidP="0072095A">
      <w:r w:rsidRPr="0072095A">
        <w:rPr>
          <w:noProof/>
        </w:rPr>
        <w:drawing>
          <wp:inline distT="0" distB="0" distL="0" distR="0" wp14:anchorId="039B9574" wp14:editId="34874A32">
            <wp:extent cx="5756910" cy="4317683"/>
            <wp:effectExtent l="0" t="0" r="8890" b="635"/>
            <wp:docPr id="27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95A" w:rsidRPr="0072095A" w:rsidSect="005E54F1">
      <w:pgSz w:w="11900" w:h="16840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63"/>
    <w:rsid w:val="00107427"/>
    <w:rsid w:val="00163B6D"/>
    <w:rsid w:val="002C61DC"/>
    <w:rsid w:val="00346B3B"/>
    <w:rsid w:val="00372331"/>
    <w:rsid w:val="004A0379"/>
    <w:rsid w:val="005E54F1"/>
    <w:rsid w:val="007052CE"/>
    <w:rsid w:val="0072095A"/>
    <w:rsid w:val="007C38B7"/>
    <w:rsid w:val="007E30C1"/>
    <w:rsid w:val="008F1A86"/>
    <w:rsid w:val="00A26653"/>
    <w:rsid w:val="00A50495"/>
    <w:rsid w:val="00B21563"/>
    <w:rsid w:val="00C64A20"/>
    <w:rsid w:val="00CF75B4"/>
    <w:rsid w:val="00D76C35"/>
    <w:rsid w:val="00E95B87"/>
    <w:rsid w:val="00F6779C"/>
    <w:rsid w:val="00F9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5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215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215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156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37233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7233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723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5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215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215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156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37233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7233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723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vil.Kaasa@speiding.no" TargetMode="External"/><Relationship Id="rId13" Type="http://schemas.openxmlformats.org/officeDocument/2006/relationships/hyperlink" Target="http://speider-sport.no/merkevarer/aftertur.html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7" Type="http://schemas.openxmlformats.org/officeDocument/2006/relationships/image" Target="media/image1.jpg"/><Relationship Id="rId12" Type="http://schemas.openxmlformats.org/officeDocument/2006/relationships/hyperlink" Target="http://speider-sport.no/merkevarer/speidingklermeg.html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peider-sport.no/merkevarer/blaa.html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10" Type="http://schemas.openxmlformats.org/officeDocument/2006/relationships/hyperlink" Target="http://www.speiding.no/verving/?side=materiell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hyperlink" Target="mailto:http://www.frifo.no/2342.160.Hovedside.html" TargetMode="External"/><Relationship Id="rId14" Type="http://schemas.openxmlformats.org/officeDocument/2006/relationships/hyperlink" Target="http://www.speiding.no/nyheter/?id=2784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893A6A-D9D5-480D-8D4F-AB55380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930A0AD3</Template>
  <TotalTime>0</TotalTime>
  <Pages>3</Pages>
  <Words>365</Words>
  <Characters>1939</Characters>
  <Application>Microsoft Office Word</Application>
  <DocSecurity>0</DocSecurity>
  <Lines>16</Lines>
  <Paragraphs>4</Paragraphs>
  <ScaleCrop>false</ScaleCrop>
  <Company>Privat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Fredrik Rossow</dc:creator>
  <cp:lastModifiedBy>Astrid Helene Rossow</cp:lastModifiedBy>
  <cp:revision>2</cp:revision>
  <dcterms:created xsi:type="dcterms:W3CDTF">2014-04-22T13:12:00Z</dcterms:created>
  <dcterms:modified xsi:type="dcterms:W3CDTF">2014-04-22T13:12:00Z</dcterms:modified>
</cp:coreProperties>
</file>